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9001" w14:textId="540A6FFC"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68EFDABE"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68EFDABE"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FDEE6"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336E901"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C95C832" w14:textId="57249767" w:rsidR="006941E6" w:rsidRPr="00963235" w:rsidRDefault="00915B65" w:rsidP="004C7653">
                            <w:pPr>
                              <w:pStyle w:val="BodyText"/>
                              <w:spacing w:before="58" w:line="249" w:lineRule="auto"/>
                              <w:ind w:left="130" w:right="204" w:firstLine="0"/>
                              <w:rPr>
                                <w:rFonts w:asciiTheme="minorHAnsi" w:hAnsiTheme="minorHAnsi" w:cstheme="minorHAnsi"/>
                              </w:rPr>
                            </w:pPr>
                            <w:r w:rsidRPr="00915B65">
                              <w:rPr>
                                <w:rFonts w:asciiTheme="minorHAnsi" w:hAnsiTheme="minorHAnsi" w:cstheme="minorHAnsi"/>
                              </w:rPr>
                              <w:t>Students are assessed regularly against the AQA mark scheme and provided with actionable improvement feedback.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3F9FDEE6"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336E901"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C95C832" w14:textId="57249767" w:rsidR="006941E6" w:rsidRPr="00963235" w:rsidRDefault="00915B65" w:rsidP="004C7653">
                      <w:pPr>
                        <w:pStyle w:val="BodyText"/>
                        <w:spacing w:before="58" w:line="249" w:lineRule="auto"/>
                        <w:ind w:left="130" w:right="204" w:firstLine="0"/>
                        <w:rPr>
                          <w:rFonts w:asciiTheme="minorHAnsi" w:hAnsiTheme="minorHAnsi" w:cstheme="minorHAnsi"/>
                        </w:rPr>
                      </w:pPr>
                      <w:r w:rsidRPr="00915B65">
                        <w:rPr>
                          <w:rFonts w:asciiTheme="minorHAnsi" w:hAnsiTheme="minorHAnsi" w:cstheme="minorHAnsi"/>
                        </w:rPr>
                        <w:t>Students are assessed regularly against the AQA mark scheme and provided with actionable improvement feedback.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328F9162"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328F9162"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A799BE0"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565DD231"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4242EC2E" w14:textId="77777777" w:rsidR="00915B65" w:rsidRPr="00963235" w:rsidRDefault="00915B65" w:rsidP="00915B65">
                            <w:pPr>
                              <w:pStyle w:val="BodyText"/>
                              <w:spacing w:before="58" w:line="249" w:lineRule="auto"/>
                              <w:ind w:left="130" w:right="204" w:firstLine="0"/>
                              <w:rPr>
                                <w:rFonts w:asciiTheme="minorHAnsi" w:hAnsiTheme="minorHAnsi" w:cstheme="minorHAnsi"/>
                              </w:rPr>
                            </w:pPr>
                            <w:r w:rsidRPr="00915B65">
                              <w:rPr>
                                <w:rFonts w:asciiTheme="minorHAnsi" w:hAnsiTheme="minorHAnsi" w:cstheme="minorHAnsi"/>
                              </w:rPr>
                              <w:t>Students are assessed regularly against the AQA mark scheme and provided with actionable improvement feedback. </w:t>
                            </w:r>
                          </w:p>
                          <w:p w14:paraId="68557844" w14:textId="4312C601" w:rsidR="00E65045" w:rsidRPr="00190600" w:rsidRDefault="00E65045" w:rsidP="00915B65">
                            <w:pPr>
                              <w:pStyle w:val="BodyText"/>
                              <w:spacing w:before="58" w:line="249" w:lineRule="auto"/>
                              <w:ind w:left="96" w:right="198" w:firstLine="12"/>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6A799BE0"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565DD231"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4242EC2E" w14:textId="77777777" w:rsidR="00915B65" w:rsidRPr="00963235" w:rsidRDefault="00915B65" w:rsidP="00915B65">
                      <w:pPr>
                        <w:pStyle w:val="BodyText"/>
                        <w:spacing w:before="58" w:line="249" w:lineRule="auto"/>
                        <w:ind w:left="130" w:right="204" w:firstLine="0"/>
                        <w:rPr>
                          <w:rFonts w:asciiTheme="minorHAnsi" w:hAnsiTheme="minorHAnsi" w:cstheme="minorHAnsi"/>
                        </w:rPr>
                      </w:pPr>
                      <w:r w:rsidRPr="00915B65">
                        <w:rPr>
                          <w:rFonts w:asciiTheme="minorHAnsi" w:hAnsiTheme="minorHAnsi" w:cstheme="minorHAnsi"/>
                        </w:rPr>
                        <w:t>Students are assessed regularly against the AQA mark scheme and provided with actionable improvement feedback. </w:t>
                      </w:r>
                    </w:p>
                    <w:p w14:paraId="68557844" w14:textId="4312C601" w:rsidR="00E65045" w:rsidRPr="00190600" w:rsidRDefault="00E65045" w:rsidP="00915B65">
                      <w:pPr>
                        <w:pStyle w:val="BodyText"/>
                        <w:spacing w:before="58" w:line="249" w:lineRule="auto"/>
                        <w:ind w:left="96" w:right="198" w:firstLine="12"/>
                        <w:jc w:val="both"/>
                        <w:rPr>
                          <w:rFonts w:asciiTheme="minorHAnsi" w:hAnsiTheme="minorHAnsi" w:cstheme="minorHAnsi"/>
                        </w:rPr>
                      </w:pPr>
                    </w:p>
                  </w:txbxContent>
                </v:textbox>
                <w10:wrap type="topAndBottom" anchorx="page" anchory="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41F59D79">
                <wp:simplePos x="0" y="0"/>
                <wp:positionH relativeFrom="character">
                  <wp:posOffset>-1301115</wp:posOffset>
                </wp:positionH>
                <wp:positionV relativeFrom="page">
                  <wp:posOffset>7105650</wp:posOffset>
                </wp:positionV>
                <wp:extent cx="7298055" cy="1074420"/>
                <wp:effectExtent l="0" t="0" r="17145" b="11430"/>
                <wp:wrapTight wrapText="bothSides">
                  <wp:wrapPolygon edited="0">
                    <wp:start x="0" y="0"/>
                    <wp:lineTo x="0" y="21447"/>
                    <wp:lineTo x="21594" y="21447"/>
                    <wp:lineTo x="21594"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80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7E924" w14:textId="525C1C54" w:rsidR="00915B65" w:rsidRPr="00915B65" w:rsidRDefault="00915B65" w:rsidP="00915B65">
                            <w:pPr>
                              <w:pStyle w:val="BodyText"/>
                              <w:spacing w:before="56" w:line="249" w:lineRule="auto"/>
                              <w:ind w:left="0" w:right="110" w:firstLine="0"/>
                              <w:rPr>
                                <w:rFonts w:asciiTheme="minorHAnsi" w:hAnsiTheme="minorHAnsi" w:cstheme="minorHAnsi"/>
                                <w:b/>
                                <w:bCs/>
                              </w:rPr>
                            </w:pPr>
                            <w:r w:rsidRPr="00915B65">
                              <w:rPr>
                                <w:rFonts w:asciiTheme="minorHAnsi" w:hAnsiTheme="minorHAnsi" w:cstheme="minorHAnsi"/>
                                <w:b/>
                                <w:bCs/>
                              </w:rPr>
                              <w:t>Homework: </w:t>
                            </w:r>
                          </w:p>
                          <w:p w14:paraId="0897D5D6" w14:textId="77777777" w:rsidR="00915B65" w:rsidRPr="00915B65" w:rsidRDefault="00915B65" w:rsidP="00915B65">
                            <w:pPr>
                              <w:pStyle w:val="BodyText"/>
                              <w:numPr>
                                <w:ilvl w:val="0"/>
                                <w:numId w:val="7"/>
                              </w:numPr>
                              <w:spacing w:before="56" w:line="249" w:lineRule="auto"/>
                              <w:ind w:right="110"/>
                              <w:rPr>
                                <w:rFonts w:asciiTheme="minorHAnsi" w:hAnsiTheme="minorHAnsi" w:cstheme="minorHAnsi"/>
                                <w:b/>
                                <w:bCs/>
                              </w:rPr>
                            </w:pPr>
                            <w:r w:rsidRPr="00915B65">
                              <w:rPr>
                                <w:rFonts w:asciiTheme="minorHAnsi" w:hAnsiTheme="minorHAnsi" w:cstheme="minorHAnsi"/>
                                <w:b/>
                                <w:bCs/>
                              </w:rPr>
                              <w:t>Pupils will be expected to complete areas of coursework at home such as artist research. </w:t>
                            </w:r>
                          </w:p>
                          <w:p w14:paraId="43F3185B" w14:textId="77777777" w:rsidR="00915B65" w:rsidRPr="00915B65" w:rsidRDefault="00915B65" w:rsidP="00915B65">
                            <w:pPr>
                              <w:pStyle w:val="BodyText"/>
                              <w:numPr>
                                <w:ilvl w:val="0"/>
                                <w:numId w:val="8"/>
                              </w:numPr>
                              <w:spacing w:before="56" w:line="249" w:lineRule="auto"/>
                              <w:ind w:right="110"/>
                              <w:rPr>
                                <w:rFonts w:asciiTheme="minorHAnsi" w:hAnsiTheme="minorHAnsi" w:cstheme="minorHAnsi"/>
                                <w:b/>
                                <w:bCs/>
                              </w:rPr>
                            </w:pPr>
                            <w:r w:rsidRPr="00915B65">
                              <w:rPr>
                                <w:rFonts w:asciiTheme="minorHAnsi" w:hAnsiTheme="minorHAnsi" w:cstheme="minorHAnsi"/>
                                <w:b/>
                                <w:bCs/>
                              </w:rPr>
                              <w:t>They will also be expected to complete any outstanding work from lessons.  </w:t>
                            </w:r>
                          </w:p>
                          <w:p w14:paraId="5FFA3BF0" w14:textId="77777777" w:rsidR="00915B65" w:rsidRPr="00915B65" w:rsidRDefault="00915B65" w:rsidP="00915B65">
                            <w:pPr>
                              <w:pStyle w:val="BodyText"/>
                              <w:numPr>
                                <w:ilvl w:val="0"/>
                                <w:numId w:val="9"/>
                              </w:numPr>
                              <w:spacing w:before="56" w:line="249" w:lineRule="auto"/>
                              <w:ind w:right="110"/>
                              <w:rPr>
                                <w:rFonts w:asciiTheme="minorHAnsi" w:hAnsiTheme="minorHAnsi" w:cstheme="minorHAnsi"/>
                                <w:b/>
                                <w:bCs/>
                              </w:rPr>
                            </w:pPr>
                            <w:r w:rsidRPr="00915B65">
                              <w:rPr>
                                <w:rFonts w:asciiTheme="minorHAnsi" w:hAnsiTheme="minorHAnsi" w:cstheme="minorHAnsi"/>
                                <w:b/>
                                <w:bCs/>
                              </w:rPr>
                              <w:t>Depending on their work rate pupils may also be given extra drawing tasks to complete to support their work. </w:t>
                            </w:r>
                          </w:p>
                          <w:p w14:paraId="5C6DBFC6" w14:textId="1DDA6113" w:rsidR="004E4E75" w:rsidRPr="00963235" w:rsidRDefault="004E4E75" w:rsidP="00915B65">
                            <w:pPr>
                              <w:pStyle w:val="BodyText"/>
                              <w:spacing w:before="56" w:line="249" w:lineRule="auto"/>
                              <w:ind w:left="0" w:right="11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0" type="#_x0000_t202" style="position:absolute;margin-left:-102.45pt;margin-top:559.5pt;width:574.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" filled="f" strokecolor="#006fc0" strokeweight="1.5pt">
                <v:path arrowok="t"/>
                <v:textbox inset="0,0,0,0">
                  <w:txbxContent>
                    <w:p w14:paraId="3557E924" w14:textId="525C1C54" w:rsidR="00915B65" w:rsidRPr="00915B65" w:rsidRDefault="00915B65" w:rsidP="00915B65">
                      <w:pPr>
                        <w:pStyle w:val="BodyText"/>
                        <w:spacing w:before="56" w:line="249" w:lineRule="auto"/>
                        <w:ind w:left="0" w:right="110" w:firstLine="0"/>
                        <w:rPr>
                          <w:rFonts w:asciiTheme="minorHAnsi" w:hAnsiTheme="minorHAnsi" w:cstheme="minorHAnsi"/>
                          <w:b/>
                          <w:bCs/>
                        </w:rPr>
                      </w:pPr>
                      <w:r w:rsidRPr="00915B65">
                        <w:rPr>
                          <w:rFonts w:asciiTheme="minorHAnsi" w:hAnsiTheme="minorHAnsi" w:cstheme="minorHAnsi"/>
                          <w:b/>
                          <w:bCs/>
                        </w:rPr>
                        <w:t>Homework: </w:t>
                      </w:r>
                    </w:p>
                    <w:p w14:paraId="0897D5D6" w14:textId="77777777" w:rsidR="00915B65" w:rsidRPr="00915B65" w:rsidRDefault="00915B65" w:rsidP="00915B65">
                      <w:pPr>
                        <w:pStyle w:val="BodyText"/>
                        <w:numPr>
                          <w:ilvl w:val="0"/>
                          <w:numId w:val="7"/>
                        </w:numPr>
                        <w:spacing w:before="56" w:line="249" w:lineRule="auto"/>
                        <w:ind w:right="110"/>
                        <w:rPr>
                          <w:rFonts w:asciiTheme="minorHAnsi" w:hAnsiTheme="minorHAnsi" w:cstheme="minorHAnsi"/>
                          <w:b/>
                          <w:bCs/>
                        </w:rPr>
                      </w:pPr>
                      <w:r w:rsidRPr="00915B65">
                        <w:rPr>
                          <w:rFonts w:asciiTheme="minorHAnsi" w:hAnsiTheme="minorHAnsi" w:cstheme="minorHAnsi"/>
                          <w:b/>
                          <w:bCs/>
                        </w:rPr>
                        <w:t>Pupils will be expected to complete areas of coursework at home such as artist research. </w:t>
                      </w:r>
                    </w:p>
                    <w:p w14:paraId="43F3185B" w14:textId="77777777" w:rsidR="00915B65" w:rsidRPr="00915B65" w:rsidRDefault="00915B65" w:rsidP="00915B65">
                      <w:pPr>
                        <w:pStyle w:val="BodyText"/>
                        <w:numPr>
                          <w:ilvl w:val="0"/>
                          <w:numId w:val="8"/>
                        </w:numPr>
                        <w:spacing w:before="56" w:line="249" w:lineRule="auto"/>
                        <w:ind w:right="110"/>
                        <w:rPr>
                          <w:rFonts w:asciiTheme="minorHAnsi" w:hAnsiTheme="minorHAnsi" w:cstheme="minorHAnsi"/>
                          <w:b/>
                          <w:bCs/>
                        </w:rPr>
                      </w:pPr>
                      <w:r w:rsidRPr="00915B65">
                        <w:rPr>
                          <w:rFonts w:asciiTheme="minorHAnsi" w:hAnsiTheme="minorHAnsi" w:cstheme="minorHAnsi"/>
                          <w:b/>
                          <w:bCs/>
                        </w:rPr>
                        <w:t>They will also be expected to complete any outstanding work from lessons.  </w:t>
                      </w:r>
                    </w:p>
                    <w:p w14:paraId="5FFA3BF0" w14:textId="77777777" w:rsidR="00915B65" w:rsidRPr="00915B65" w:rsidRDefault="00915B65" w:rsidP="00915B65">
                      <w:pPr>
                        <w:pStyle w:val="BodyText"/>
                        <w:numPr>
                          <w:ilvl w:val="0"/>
                          <w:numId w:val="9"/>
                        </w:numPr>
                        <w:spacing w:before="56" w:line="249" w:lineRule="auto"/>
                        <w:ind w:right="110"/>
                        <w:rPr>
                          <w:rFonts w:asciiTheme="minorHAnsi" w:hAnsiTheme="minorHAnsi" w:cstheme="minorHAnsi"/>
                          <w:b/>
                          <w:bCs/>
                        </w:rPr>
                      </w:pPr>
                      <w:r w:rsidRPr="00915B65">
                        <w:rPr>
                          <w:rFonts w:asciiTheme="minorHAnsi" w:hAnsiTheme="minorHAnsi" w:cstheme="minorHAnsi"/>
                          <w:b/>
                          <w:bCs/>
                        </w:rPr>
                        <w:t>Depending on their work rate pupils may also be given extra drawing tasks to complete to support their work. </w:t>
                      </w:r>
                    </w:p>
                    <w:p w14:paraId="5C6DBFC6" w14:textId="1DDA6113" w:rsidR="004E4E75" w:rsidRPr="00963235" w:rsidRDefault="004E4E75" w:rsidP="00915B65">
                      <w:pPr>
                        <w:pStyle w:val="BodyText"/>
                        <w:spacing w:before="56" w:line="249" w:lineRule="auto"/>
                        <w:ind w:left="0" w:right="110" w:firstLine="0"/>
                        <w:rPr>
                          <w:rFonts w:asciiTheme="minorHAnsi" w:hAnsiTheme="minorHAnsi" w:cstheme="minorHAnsi"/>
                        </w:rPr>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F7568B4">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6479E8DD"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1"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" fillcolor="#dfdff0" strokecolor="#006fc0" strokeweight="1.5pt">
                <v:path arrowok="t"/>
                <v:textbox style="layout-flow:vertical;mso-layout-flow-alt:bottom-to-top" inset="0,0,0,0">
                  <w:txbxContent>
                    <w:p w14:paraId="6479E8DD"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563EC809">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8E79ACA" w14:textId="4CB05EDD" w:rsidR="00816FB7" w:rsidRPr="00190600" w:rsidRDefault="00915B65" w:rsidP="00915B65">
                            <w:pPr>
                              <w:jc w:val="center"/>
                              <w:rPr>
                                <w:rFonts w:ascii="Aptos" w:hAnsi="Aptos" w:cstheme="minorHAnsi"/>
                              </w:rPr>
                            </w:pPr>
                            <w:r w:rsidRPr="00915B65">
                              <w:rPr>
                                <w:rFonts w:ascii="Aptos" w:hAnsi="Aptos" w:cstheme="minorHAnsi"/>
                                <w:b/>
                                <w:bCs/>
                              </w:rPr>
                              <w:t>Controlled Assignment: Exam</w:t>
                            </w:r>
                          </w:p>
                          <w:p w14:paraId="5BF5A227" w14:textId="0BC4D819" w:rsidR="00336CFD" w:rsidRPr="00963235" w:rsidRDefault="00915B65" w:rsidP="0031548D">
                            <w:pPr>
                              <w:rPr>
                                <w:rFonts w:asciiTheme="minorHAnsi" w:hAnsiTheme="minorHAnsi" w:cstheme="minorHAnsi"/>
                              </w:rPr>
                            </w:pPr>
                            <w:r w:rsidRPr="00915B65">
                              <w:rPr>
                                <w:rFonts w:ascii="Aptos" w:hAnsi="Aptos" w:cstheme="minorHAnsi"/>
                              </w:rPr>
                              <w:t>From January, students begin the GCSE Photography Exam Project, responding to an externally set theme from AQA. They produce a full body of work including mind</w:t>
                            </w:r>
                            <w:r w:rsidRPr="00915B65">
                              <w:rPr>
                                <w:rFonts w:ascii="Aptos" w:hAnsi="Aptos" w:cstheme="minorHAnsi"/>
                              </w:rPr>
                              <w:noBreakHyphen/>
                              <w:t>maps, </w:t>
                            </w:r>
                            <w:proofErr w:type="spellStart"/>
                            <w:r w:rsidRPr="00915B65">
                              <w:rPr>
                                <w:rFonts w:ascii="Aptos" w:hAnsi="Aptos" w:cstheme="minorHAnsi"/>
                              </w:rPr>
                              <w:t>moodboards</w:t>
                            </w:r>
                            <w:proofErr w:type="spellEnd"/>
                            <w:r w:rsidRPr="00915B65">
                              <w:rPr>
                                <w:rFonts w:ascii="Aptos" w:hAnsi="Aptos" w:cstheme="minorHAnsi"/>
                              </w:rPr>
                              <w:t>, artist research, photoshoots, contact sheets, digital edits, physical edits and refined developments. Students work with increasing independence, selecting techniques and influences that best express their personal response. The project concludes with a 10</w:t>
                            </w:r>
                            <w:r w:rsidRPr="00915B65">
                              <w:rPr>
                                <w:rFonts w:ascii="Aptos" w:hAnsi="Aptos" w:cstheme="minorHAnsi"/>
                              </w:rPr>
                              <w:noBreakHyphen/>
                              <w:t>hour practical exam completed over two days, during which students create a final, fully realised photographic outcome that showcases creativity, technical skill and a confident photographic voice.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2"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" filled="f" strokecolor="#006fc0" strokeweight="1.5pt">
                <v:path arrowok="t"/>
                <v:textbox inset="0,0,0,0">
                  <w:txbxContent>
                    <w:p w14:paraId="28E79ACA" w14:textId="4CB05EDD" w:rsidR="00816FB7" w:rsidRPr="00190600" w:rsidRDefault="00915B65" w:rsidP="00915B65">
                      <w:pPr>
                        <w:jc w:val="center"/>
                        <w:rPr>
                          <w:rFonts w:ascii="Aptos" w:hAnsi="Aptos" w:cstheme="minorHAnsi"/>
                        </w:rPr>
                      </w:pPr>
                      <w:r w:rsidRPr="00915B65">
                        <w:rPr>
                          <w:rFonts w:ascii="Aptos" w:hAnsi="Aptos" w:cstheme="minorHAnsi"/>
                          <w:b/>
                          <w:bCs/>
                        </w:rPr>
                        <w:t>Controlled Assignment: Exam</w:t>
                      </w:r>
                    </w:p>
                    <w:p w14:paraId="5BF5A227" w14:textId="0BC4D819" w:rsidR="00336CFD" w:rsidRPr="00963235" w:rsidRDefault="00915B65" w:rsidP="0031548D">
                      <w:pPr>
                        <w:rPr>
                          <w:rFonts w:asciiTheme="minorHAnsi" w:hAnsiTheme="minorHAnsi" w:cstheme="minorHAnsi"/>
                        </w:rPr>
                      </w:pPr>
                      <w:r w:rsidRPr="00915B65">
                        <w:rPr>
                          <w:rFonts w:ascii="Aptos" w:hAnsi="Aptos" w:cstheme="minorHAnsi"/>
                        </w:rPr>
                        <w:t>From January, students begin the GCSE Photography Exam Project, responding to an externally set theme from AQA. They produce a full body of work including mind</w:t>
                      </w:r>
                      <w:r w:rsidRPr="00915B65">
                        <w:rPr>
                          <w:rFonts w:ascii="Aptos" w:hAnsi="Aptos" w:cstheme="minorHAnsi"/>
                        </w:rPr>
                        <w:noBreakHyphen/>
                        <w:t>maps, </w:t>
                      </w:r>
                      <w:proofErr w:type="spellStart"/>
                      <w:r w:rsidRPr="00915B65">
                        <w:rPr>
                          <w:rFonts w:ascii="Aptos" w:hAnsi="Aptos" w:cstheme="minorHAnsi"/>
                        </w:rPr>
                        <w:t>moodboards</w:t>
                      </w:r>
                      <w:proofErr w:type="spellEnd"/>
                      <w:r w:rsidRPr="00915B65">
                        <w:rPr>
                          <w:rFonts w:ascii="Aptos" w:hAnsi="Aptos" w:cstheme="minorHAnsi"/>
                        </w:rPr>
                        <w:t>, artist research, photoshoots, contact sheets, digital edits, physical edits and refined developments. Students work with increasing independence, selecting techniques and influences that best express their personal response. The project concludes with a 10</w:t>
                      </w:r>
                      <w:r w:rsidRPr="00915B65">
                        <w:rPr>
                          <w:rFonts w:ascii="Aptos" w:hAnsi="Aptos" w:cstheme="minorHAnsi"/>
                        </w:rPr>
                        <w:noBreakHyphen/>
                        <w:t>hour practical exam completed over two days, during which students create a final, fully realised photographic outcome that showcases creativity, technical skill and a confident photographic voice. </w:t>
                      </w: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18CEAD8">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29190B3" w14:textId="2D7BF889" w:rsidR="008B0DD4" w:rsidRPr="00816FB7" w:rsidRDefault="00915B65" w:rsidP="005F773D">
                            <w:pPr>
                              <w:pStyle w:val="BodyText"/>
                              <w:spacing w:before="56" w:line="249" w:lineRule="auto"/>
                              <w:ind w:left="128" w:right="110" w:firstLine="0"/>
                              <w:jc w:val="both"/>
                              <w:rPr>
                                <w:rFonts w:asciiTheme="minorHAnsi" w:hAnsiTheme="minorHAnsi" w:cstheme="minorHAnsi"/>
                              </w:rPr>
                            </w:pPr>
                            <w:r w:rsidRPr="00915B65">
                              <w:rPr>
                                <w:rFonts w:asciiTheme="minorHAnsi" w:hAnsiTheme="minorHAnsi" w:cstheme="minorHAnsi"/>
                              </w:rPr>
                              <w:t>Year 11 students refine their coursework before moving into the GCSE Photography Exam. They complete advanced shoots, physical and digital edits, mixed</w:t>
                            </w:r>
                            <w:r w:rsidRPr="00915B65">
                              <w:rPr>
                                <w:rFonts w:asciiTheme="minorHAnsi" w:hAnsiTheme="minorHAnsi" w:cstheme="minorHAnsi"/>
                              </w:rPr>
                              <w:noBreakHyphen/>
                              <w:t>media experimentation and a final personal response. Students learn to work independently, justify artistic decisions and produce a professional</w:t>
                            </w:r>
                            <w:r w:rsidRPr="00915B65">
                              <w:rPr>
                                <w:rFonts w:asciiTheme="minorHAnsi" w:hAnsiTheme="minorHAnsi" w:cstheme="minorHAnsi"/>
                              </w:rPr>
                              <w:noBreakHyphen/>
                              <w:t>quality portfolio. The year culminates in a 10</w:t>
                            </w:r>
                            <w:r w:rsidRPr="00915B65">
                              <w:rPr>
                                <w:rFonts w:asciiTheme="minorHAnsi" w:hAnsiTheme="minorHAnsi" w:cstheme="minorHAnsi"/>
                              </w:rPr>
                              <w:noBreakHyphen/>
                              <w:t>hour practical exam where students bring together their strongest skills to create a final, fully realised photographic outcome.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3"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" filled="f" strokecolor="#006fc0" strokeweight="1.5pt">
                <v:path arrowok="t"/>
                <v:textbox inset="0,0,0,0">
                  <w:txbxContent>
                    <w:p w14:paraId="229190B3" w14:textId="2D7BF889" w:rsidR="008B0DD4" w:rsidRPr="00816FB7" w:rsidRDefault="00915B65" w:rsidP="005F773D">
                      <w:pPr>
                        <w:pStyle w:val="BodyText"/>
                        <w:spacing w:before="56" w:line="249" w:lineRule="auto"/>
                        <w:ind w:left="128" w:right="110" w:firstLine="0"/>
                        <w:jc w:val="both"/>
                        <w:rPr>
                          <w:rFonts w:asciiTheme="minorHAnsi" w:hAnsiTheme="minorHAnsi" w:cstheme="minorHAnsi"/>
                        </w:rPr>
                      </w:pPr>
                      <w:r w:rsidRPr="00915B65">
                        <w:rPr>
                          <w:rFonts w:asciiTheme="minorHAnsi" w:hAnsiTheme="minorHAnsi" w:cstheme="minorHAnsi"/>
                        </w:rPr>
                        <w:t>Year 11 students refine their coursework before moving into the GCSE Photography Exam. They complete advanced shoots, physical and digital edits, mixed</w:t>
                      </w:r>
                      <w:r w:rsidRPr="00915B65">
                        <w:rPr>
                          <w:rFonts w:asciiTheme="minorHAnsi" w:hAnsiTheme="minorHAnsi" w:cstheme="minorHAnsi"/>
                        </w:rPr>
                        <w:noBreakHyphen/>
                        <w:t>media experimentation and a final personal response. Students learn to work independently, justify artistic decisions and produce a professional</w:t>
                      </w:r>
                      <w:r w:rsidRPr="00915B65">
                        <w:rPr>
                          <w:rFonts w:asciiTheme="minorHAnsi" w:hAnsiTheme="minorHAnsi" w:cstheme="minorHAnsi"/>
                        </w:rPr>
                        <w:noBreakHyphen/>
                        <w:t>quality portfolio. The year culminates in a 10</w:t>
                      </w:r>
                      <w:r w:rsidRPr="00915B65">
                        <w:rPr>
                          <w:rFonts w:asciiTheme="minorHAnsi" w:hAnsiTheme="minorHAnsi" w:cstheme="minorHAnsi"/>
                        </w:rPr>
                        <w:noBreakHyphen/>
                        <w:t>hour practical exam where students bring together their strongest skills to create a final, fully realised photographic outcome. </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561A37AF">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757E6B7" w14:textId="004E4D40" w:rsidR="00816FB7" w:rsidRPr="00190600" w:rsidRDefault="00915B65" w:rsidP="00816FB7">
                            <w:pPr>
                              <w:jc w:val="center"/>
                              <w:rPr>
                                <w:rFonts w:ascii="Aptos" w:hAnsi="Aptos" w:cstheme="minorHAnsi"/>
                              </w:rPr>
                            </w:pPr>
                            <w:r w:rsidRPr="00915B65">
                              <w:rPr>
                                <w:rFonts w:ascii="Aptos" w:hAnsi="Aptos" w:cstheme="minorHAnsi"/>
                                <w:b/>
                                <w:bCs/>
                              </w:rPr>
                              <w:t>Portfolio Entry: MOCK EXAM </w:t>
                            </w:r>
                            <w:r w:rsidRPr="00915B65">
                              <w:rPr>
                                <w:rFonts w:ascii="Aptos" w:hAnsi="Aptos" w:cstheme="minorHAnsi"/>
                              </w:rPr>
                              <w:t> </w:t>
                            </w:r>
                          </w:p>
                          <w:p w14:paraId="323AECE6" w14:textId="77777777" w:rsidR="00816FB7" w:rsidRPr="00190600" w:rsidRDefault="00816FB7" w:rsidP="00816FB7">
                            <w:pPr>
                              <w:rPr>
                                <w:rFonts w:ascii="Aptos" w:hAnsi="Aptos" w:cstheme="minorHAnsi"/>
                              </w:rPr>
                            </w:pPr>
                            <w:r w:rsidRPr="00190600">
                              <w:rPr>
                                <w:rFonts w:ascii="Aptos" w:hAnsi="Aptos" w:cstheme="minorHAnsi"/>
                              </w:rPr>
                              <w:t> </w:t>
                            </w:r>
                          </w:p>
                          <w:p w14:paraId="022B7766" w14:textId="7D9E4414" w:rsidR="00C01314" w:rsidRPr="00C01314" w:rsidRDefault="00915B65" w:rsidP="00C01314">
                            <w:pPr>
                              <w:rPr>
                                <w:sz w:val="24"/>
                                <w:szCs w:val="24"/>
                              </w:rPr>
                            </w:pPr>
                            <w:r w:rsidRPr="00915B65">
                              <w:rPr>
                                <w:rFonts w:ascii="Aptos" w:hAnsi="Aptos" w:cstheme="minorHAnsi"/>
                              </w:rPr>
                              <w:t>Year 11 begins with the Mock Exam Project, where students complete a full GCSE</w:t>
                            </w:r>
                            <w:r w:rsidRPr="00915B65">
                              <w:rPr>
                                <w:rFonts w:ascii="Aptos" w:hAnsi="Aptos" w:cstheme="minorHAnsi"/>
                              </w:rPr>
                              <w:noBreakHyphen/>
                              <w:t>style photography project to strengthen their coursework and prepare for the demands of the real exam. They refine their theme research, complete artist studies, plan and conduct advanced photoshoots, and experiment with both digital and physical editing techniques. The project culminates in a supervised 5</w:t>
                            </w:r>
                            <w:r w:rsidRPr="00915B65">
                              <w:rPr>
                                <w:rFonts w:ascii="Aptos" w:hAnsi="Aptos" w:cstheme="minorHAnsi"/>
                              </w:rPr>
                              <w:noBreakHyphen/>
                              <w:t>hour mock exam, giving students valuable experience in producing a final photographic outcome under timed conditions. This process builds confidence, independence and a strong understanding of GCSE expectations.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4"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" filled="f" strokecolor="#006fc0" strokeweight="1.5pt">
                <v:path arrowok="t"/>
                <v:textbox inset="0,0,0,0">
                  <w:txbxContent>
                    <w:p w14:paraId="6757E6B7" w14:textId="004E4D40" w:rsidR="00816FB7" w:rsidRPr="00190600" w:rsidRDefault="00915B65" w:rsidP="00816FB7">
                      <w:pPr>
                        <w:jc w:val="center"/>
                        <w:rPr>
                          <w:rFonts w:ascii="Aptos" w:hAnsi="Aptos" w:cstheme="minorHAnsi"/>
                        </w:rPr>
                      </w:pPr>
                      <w:r w:rsidRPr="00915B65">
                        <w:rPr>
                          <w:rFonts w:ascii="Aptos" w:hAnsi="Aptos" w:cstheme="minorHAnsi"/>
                          <w:b/>
                          <w:bCs/>
                        </w:rPr>
                        <w:t>Portfolio Entry: MOCK EXAM </w:t>
                      </w:r>
                      <w:r w:rsidRPr="00915B65">
                        <w:rPr>
                          <w:rFonts w:ascii="Aptos" w:hAnsi="Aptos" w:cstheme="minorHAnsi"/>
                        </w:rPr>
                        <w:t> </w:t>
                      </w:r>
                    </w:p>
                    <w:p w14:paraId="323AECE6" w14:textId="77777777" w:rsidR="00816FB7" w:rsidRPr="00190600" w:rsidRDefault="00816FB7" w:rsidP="00816FB7">
                      <w:pPr>
                        <w:rPr>
                          <w:rFonts w:ascii="Aptos" w:hAnsi="Aptos" w:cstheme="minorHAnsi"/>
                        </w:rPr>
                      </w:pPr>
                      <w:r w:rsidRPr="00190600">
                        <w:rPr>
                          <w:rFonts w:ascii="Aptos" w:hAnsi="Aptos" w:cstheme="minorHAnsi"/>
                        </w:rPr>
                        <w:t> </w:t>
                      </w:r>
                    </w:p>
                    <w:p w14:paraId="022B7766" w14:textId="7D9E4414" w:rsidR="00C01314" w:rsidRPr="00C01314" w:rsidRDefault="00915B65" w:rsidP="00C01314">
                      <w:pPr>
                        <w:rPr>
                          <w:sz w:val="24"/>
                          <w:szCs w:val="24"/>
                        </w:rPr>
                      </w:pPr>
                      <w:r w:rsidRPr="00915B65">
                        <w:rPr>
                          <w:rFonts w:ascii="Aptos" w:hAnsi="Aptos" w:cstheme="minorHAnsi"/>
                        </w:rPr>
                        <w:t>Year 11 begins with the Mock Exam Project, where students complete a full GCSE</w:t>
                      </w:r>
                      <w:r w:rsidRPr="00915B65">
                        <w:rPr>
                          <w:rFonts w:ascii="Aptos" w:hAnsi="Aptos" w:cstheme="minorHAnsi"/>
                        </w:rPr>
                        <w:noBreakHyphen/>
                        <w:t>style photography project to strengthen their coursework and prepare for the demands of the real exam. They refine their theme research, complete artist studies, plan and conduct advanced photoshoots, and experiment with both digital and physical editing techniques. The project culminates in a supervised 5</w:t>
                      </w:r>
                      <w:r w:rsidRPr="00915B65">
                        <w:rPr>
                          <w:rFonts w:ascii="Aptos" w:hAnsi="Aptos" w:cstheme="minorHAnsi"/>
                        </w:rPr>
                        <w:noBreakHyphen/>
                        <w:t>hour mock exam, giving students valuable experience in producing a final photographic outcome under timed conditions. This process builds confidence, independence and a strong understanding of GCSE expectations. </w:t>
                      </w:r>
                    </w:p>
                  </w:txbxContent>
                </v:textbox>
                <w10:wrap type="tight" anchory="page"/>
                <w10:anchorlock/>
              </v:shape>
            </w:pict>
          </mc:Fallback>
        </mc:AlternateContent>
      </w:r>
    </w:p>
    <w:sectPr w:rsidR="007E7A9A" w:rsidRPr="00963235" w:rsidSect="008836B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C22C" w14:textId="77777777" w:rsidR="006C13B9" w:rsidRDefault="006C13B9" w:rsidP="00A56EB3">
      <w:r>
        <w:separator/>
      </w:r>
    </w:p>
  </w:endnote>
  <w:endnote w:type="continuationSeparator" w:id="0">
    <w:p w14:paraId="60BF7A51" w14:textId="77777777" w:rsidR="006C13B9" w:rsidRDefault="006C13B9"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FF5E" w14:textId="77777777" w:rsidR="00915B65" w:rsidRDefault="00915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91CC" w14:textId="77777777" w:rsidR="00915B65" w:rsidRDefault="00915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21D" w14:textId="77777777" w:rsidR="00915B65" w:rsidRDefault="00915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1E822" w14:textId="77777777" w:rsidR="006C13B9" w:rsidRDefault="006C13B9" w:rsidP="00A56EB3">
      <w:r>
        <w:separator/>
      </w:r>
    </w:p>
  </w:footnote>
  <w:footnote w:type="continuationSeparator" w:id="0">
    <w:p w14:paraId="7E7CFE50" w14:textId="77777777" w:rsidR="006C13B9" w:rsidRDefault="006C13B9"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77CF" w14:textId="77777777" w:rsidR="00915B65" w:rsidRDefault="00915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BE5A" w14:textId="717FEAF5" w:rsidR="00963235" w:rsidRPr="00605E59" w:rsidRDefault="00605E59">
    <w:pPr>
      <w:pStyle w:val="Header"/>
      <w:rPr>
        <w:lang w:val="en-US"/>
      </w:rPr>
    </w:pPr>
    <w:r>
      <w:rPr>
        <w:lang w:val="en-US"/>
      </w:rPr>
      <w:t>{</w:t>
    </w:r>
    <w:r w:rsidR="00915B65">
      <w:rPr>
        <w:lang w:val="en-US"/>
      </w:rPr>
      <w:t>PHOTOGRAPHY</w:t>
    </w:r>
    <w:r>
      <w:rPr>
        <w:lang w:val="en-US"/>
      </w:rPr>
      <w:t>} {Year</w:t>
    </w:r>
    <w:r w:rsidR="00915B65">
      <w:rPr>
        <w:lang w:val="en-US"/>
      </w:rPr>
      <w:t xml:space="preserve"> 11</w:t>
    </w:r>
    <w:r>
      <w:rPr>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9170" w14:textId="77777777" w:rsidR="00915B65" w:rsidRDefault="00915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27035F1E"/>
    <w:multiLevelType w:val="multilevel"/>
    <w:tmpl w:val="736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538602C4"/>
    <w:multiLevelType w:val="multilevel"/>
    <w:tmpl w:val="7628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6" w15:restartNumberingAfterBreak="0">
    <w:nsid w:val="5EB34B6F"/>
    <w:multiLevelType w:val="multilevel"/>
    <w:tmpl w:val="4CAC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5"/>
  </w:num>
  <w:num w:numId="2" w16cid:durableId="260573218">
    <w:abstractNumId w:val="8"/>
  </w:num>
  <w:num w:numId="3" w16cid:durableId="642851343">
    <w:abstractNumId w:val="0"/>
  </w:num>
  <w:num w:numId="4" w16cid:durableId="1536237610">
    <w:abstractNumId w:val="7"/>
  </w:num>
  <w:num w:numId="5" w16cid:durableId="1594315588">
    <w:abstractNumId w:val="3"/>
  </w:num>
  <w:num w:numId="6" w16cid:durableId="889658603">
    <w:abstractNumId w:val="2"/>
  </w:num>
  <w:num w:numId="7" w16cid:durableId="1032194799">
    <w:abstractNumId w:val="4"/>
  </w:num>
  <w:num w:numId="8" w16cid:durableId="1629356370">
    <w:abstractNumId w:val="1"/>
  </w:num>
  <w:num w:numId="9" w16cid:durableId="874121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65"/>
    <w:rsid w:val="00013C6F"/>
    <w:rsid w:val="00014295"/>
    <w:rsid w:val="00052D1C"/>
    <w:rsid w:val="00057734"/>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D70"/>
    <w:rsid w:val="00187AE2"/>
    <w:rsid w:val="00190600"/>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2E4905"/>
    <w:rsid w:val="002F4D30"/>
    <w:rsid w:val="00304586"/>
    <w:rsid w:val="003075F9"/>
    <w:rsid w:val="00312E6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E6EC2"/>
    <w:rsid w:val="005F773D"/>
    <w:rsid w:val="0060246C"/>
    <w:rsid w:val="00605E59"/>
    <w:rsid w:val="006175A2"/>
    <w:rsid w:val="0063425C"/>
    <w:rsid w:val="0067540E"/>
    <w:rsid w:val="00684212"/>
    <w:rsid w:val="006941E6"/>
    <w:rsid w:val="006A1013"/>
    <w:rsid w:val="006B064E"/>
    <w:rsid w:val="006B0903"/>
    <w:rsid w:val="006C13B9"/>
    <w:rsid w:val="006C5922"/>
    <w:rsid w:val="006C7CCD"/>
    <w:rsid w:val="006D11A1"/>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B65"/>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57027"/>
    <w:rsid w:val="00A664C0"/>
    <w:rsid w:val="00A67D3A"/>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028E"/>
    <w:rsid w:val="00E54117"/>
    <w:rsid w:val="00E5490A"/>
    <w:rsid w:val="00E65045"/>
    <w:rsid w:val="00E83AA7"/>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555CD"/>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70F36"/>
  <w15:chartTrackingRefBased/>
  <w15:docId w15:val="{E6E66242-5AD7-4DA5-93E9-F086E986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sh\Documents\Custom%20Office%20Templates\Update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39ED0-09A3-44CC-A119-9FBD560C0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docProps/app.xml><?xml version="1.0" encoding="utf-8"?>
<Properties xmlns="http://schemas.openxmlformats.org/officeDocument/2006/extended-properties" xmlns:vt="http://schemas.openxmlformats.org/officeDocument/2006/docPropsVTypes">
  <Template>Updated Template</Template>
  <TotalTime>3</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 Walsh</dc:creator>
  <cp:keywords/>
  <dc:description/>
  <cp:lastModifiedBy>Ms Y Morris</cp:lastModifiedBy>
  <cp:revision>3</cp:revision>
  <dcterms:created xsi:type="dcterms:W3CDTF">2026-07-15T09:34:00Z</dcterms:created>
  <dcterms:modified xsi:type="dcterms:W3CDTF">2026-07-20T14:03:00Z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